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2CABE" w14:textId="77777777" w:rsidR="006D330C" w:rsidRPr="00230A00" w:rsidRDefault="006D330C" w:rsidP="00275E22">
      <w:pPr>
        <w:pStyle w:val="NoSpacing"/>
        <w:jc w:val="center"/>
        <w:rPr>
          <w:rFonts w:ascii="Arial" w:hAnsi="Arial" w:cs="Arial"/>
          <w:b/>
          <w:color w:val="000000"/>
          <w:sz w:val="44"/>
          <w:szCs w:val="44"/>
        </w:rPr>
      </w:pPr>
      <w:r w:rsidRPr="00230A00">
        <w:rPr>
          <w:rFonts w:ascii="Arial" w:hAnsi="Arial" w:cs="Arial"/>
          <w:b/>
          <w:color w:val="000000"/>
          <w:sz w:val="44"/>
          <w:szCs w:val="44"/>
        </w:rPr>
        <w:t>NAVODILA ZA UPORABO REGISTRATORJA</w:t>
      </w:r>
      <w:r w:rsidR="00377D14">
        <w:rPr>
          <w:rFonts w:ascii="Arial" w:hAnsi="Arial" w:cs="Arial"/>
          <w:b/>
          <w:color w:val="000000"/>
          <w:sz w:val="44"/>
          <w:szCs w:val="44"/>
        </w:rPr>
        <w:t xml:space="preserve"> </w:t>
      </w:r>
      <w:r w:rsidRPr="00230A00">
        <w:rPr>
          <w:rFonts w:ascii="Arial" w:hAnsi="Arial" w:cs="Arial"/>
          <w:b/>
          <w:color w:val="000000"/>
          <w:sz w:val="44"/>
          <w:szCs w:val="44"/>
        </w:rPr>
        <w:t xml:space="preserve">DELOVNEGA ČASA </w:t>
      </w:r>
      <w:r w:rsidR="00162F31">
        <w:rPr>
          <w:rFonts w:ascii="Arial" w:hAnsi="Arial" w:cs="Arial"/>
          <w:b/>
          <w:color w:val="000000"/>
          <w:sz w:val="44"/>
          <w:szCs w:val="44"/>
        </w:rPr>
        <w:t>RE</w:t>
      </w:r>
      <w:r w:rsidR="001842FC">
        <w:rPr>
          <w:rFonts w:ascii="Arial" w:hAnsi="Arial" w:cs="Arial"/>
          <w:b/>
          <w:color w:val="000000"/>
          <w:sz w:val="44"/>
          <w:szCs w:val="44"/>
        </w:rPr>
        <w:t xml:space="preserve">GIS </w:t>
      </w:r>
      <w:r w:rsidR="00B06AD0">
        <w:rPr>
          <w:rFonts w:ascii="Arial" w:hAnsi="Arial" w:cs="Arial"/>
          <w:b/>
          <w:color w:val="000000"/>
          <w:sz w:val="44"/>
          <w:szCs w:val="44"/>
        </w:rPr>
        <w:t>H</w:t>
      </w:r>
    </w:p>
    <w:p w14:paraId="47789817" w14:textId="77777777" w:rsidR="00275E22" w:rsidRPr="00162F31" w:rsidRDefault="00275E22" w:rsidP="006D330C">
      <w:pPr>
        <w:jc w:val="center"/>
        <w:rPr>
          <w:b/>
          <w:color w:val="000000"/>
          <w:sz w:val="4"/>
          <w:szCs w:val="20"/>
        </w:rPr>
      </w:pPr>
    </w:p>
    <w:p w14:paraId="786F859D" w14:textId="77777777" w:rsidR="0042007A" w:rsidRPr="00AA00BD" w:rsidRDefault="0042007A" w:rsidP="00F918A4">
      <w:pPr>
        <w:pStyle w:val="NoSpacing"/>
        <w:rPr>
          <w:b/>
          <w:color w:val="C00000"/>
          <w:sz w:val="6"/>
          <w:szCs w:val="28"/>
        </w:rPr>
      </w:pPr>
    </w:p>
    <w:p w14:paraId="6965E160" w14:textId="66165477" w:rsidR="00275E22" w:rsidRPr="001F4E6E" w:rsidRDefault="001C26D3" w:rsidP="00F918A4">
      <w:pPr>
        <w:pStyle w:val="NoSpacing"/>
        <w:rPr>
          <w:b/>
          <w:color w:val="C00000"/>
        </w:rPr>
      </w:pPr>
      <w:r w:rsidRPr="001F4E6E">
        <w:rPr>
          <w:b/>
          <w:color w:val="C00000"/>
          <w:sz w:val="28"/>
          <w:szCs w:val="28"/>
        </w:rPr>
        <w:t>Beleženje dogodkov</w:t>
      </w:r>
      <w:r w:rsidR="00377D14">
        <w:rPr>
          <w:b/>
          <w:color w:val="C00000"/>
          <w:sz w:val="28"/>
          <w:szCs w:val="28"/>
        </w:rPr>
        <w:t xml:space="preserve"> </w:t>
      </w:r>
      <w:r w:rsidR="00F918A4" w:rsidRPr="001F4E6E">
        <w:rPr>
          <w:b/>
          <w:color w:val="C00000"/>
          <w:sz w:val="28"/>
          <w:szCs w:val="28"/>
        </w:rPr>
        <w:t>z</w:t>
      </w:r>
      <w:r w:rsidR="00377D14">
        <w:rPr>
          <w:b/>
          <w:color w:val="C00000"/>
          <w:sz w:val="28"/>
          <w:szCs w:val="28"/>
        </w:rPr>
        <w:t xml:space="preserve"> </w:t>
      </w:r>
      <w:r w:rsidR="00F918A4" w:rsidRPr="001F4E6E">
        <w:rPr>
          <w:b/>
          <w:color w:val="C00000"/>
          <w:sz w:val="28"/>
          <w:szCs w:val="28"/>
        </w:rPr>
        <w:t>vnaprej določenim urnikom</w:t>
      </w:r>
      <w:r w:rsidR="00BE0BA6">
        <w:rPr>
          <w:b/>
          <w:color w:val="C00000"/>
          <w:sz w:val="28"/>
          <w:szCs w:val="28"/>
        </w:rPr>
        <w:t xml:space="preserve"> </w:t>
      </w:r>
      <w:r w:rsidR="00741B0D" w:rsidRPr="001F4E6E">
        <w:rPr>
          <w:b/>
          <w:color w:val="C00000"/>
        </w:rPr>
        <w:t>(začetek / konec</w:t>
      </w:r>
      <w:r w:rsidR="00377D14">
        <w:rPr>
          <w:b/>
          <w:color w:val="C00000"/>
        </w:rPr>
        <w:t xml:space="preserve"> </w:t>
      </w:r>
      <w:r w:rsidR="00741B0D" w:rsidRPr="001F4E6E">
        <w:rPr>
          <w:b/>
          <w:color w:val="C00000"/>
        </w:rPr>
        <w:t>dela</w:t>
      </w:r>
      <w:r w:rsidRPr="001F4E6E">
        <w:rPr>
          <w:b/>
          <w:color w:val="C00000"/>
        </w:rPr>
        <w:t>)</w:t>
      </w:r>
    </w:p>
    <w:p w14:paraId="04841E22" w14:textId="198C5B66" w:rsidR="00F918A4" w:rsidRPr="00230A00" w:rsidRDefault="00B06AD0" w:rsidP="00F918A4">
      <w:pPr>
        <w:pStyle w:val="NoSpacing"/>
        <w:rPr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0DD9A975" wp14:editId="2E473B64">
            <wp:simplePos x="0" y="0"/>
            <wp:positionH relativeFrom="column">
              <wp:posOffset>4478020</wp:posOffset>
            </wp:positionH>
            <wp:positionV relativeFrom="paragraph">
              <wp:posOffset>73025</wp:posOffset>
            </wp:positionV>
            <wp:extent cx="1680210" cy="2396490"/>
            <wp:effectExtent l="19050" t="0" r="0" b="0"/>
            <wp:wrapTight wrapText="bothSides">
              <wp:wrapPolygon edited="0">
                <wp:start x="-245" y="0"/>
                <wp:lineTo x="-245" y="21463"/>
                <wp:lineTo x="21551" y="21463"/>
                <wp:lineTo x="21551" y="0"/>
                <wp:lineTo x="-245" y="0"/>
              </wp:wrapPolygon>
            </wp:wrapTight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396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4253"/>
      </w:tblGrid>
      <w:tr w:rsidR="00A6081A" w:rsidRPr="00230A00" w14:paraId="308D56B8" w14:textId="77777777" w:rsidTr="00461C47">
        <w:trPr>
          <w:trHeight w:val="1313"/>
        </w:trPr>
        <w:tc>
          <w:tcPr>
            <w:tcW w:w="2376" w:type="dxa"/>
          </w:tcPr>
          <w:p w14:paraId="5B84B44C" w14:textId="28975F01" w:rsidR="001C26D3" w:rsidRPr="00230A00" w:rsidRDefault="007412D1" w:rsidP="0042007A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BC2241" wp14:editId="19C2026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-142875</wp:posOffset>
                      </wp:positionV>
                      <wp:extent cx="486410" cy="215265"/>
                      <wp:effectExtent l="0" t="19050" r="27940" b="13335"/>
                      <wp:wrapNone/>
                      <wp:docPr id="2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410" cy="2152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6490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1FE3D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29" o:spid="_x0000_s1026" type="#_x0000_t13" style="position:absolute;margin-left:34.45pt;margin-top:-11.25pt;width:38.3pt;height:1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" fillcolor="red" strokecolor="red"/>
                  </w:pict>
                </mc:Fallback>
              </mc:AlternateContent>
            </w:r>
            <w:r w:rsidR="000A038C">
              <w:rPr>
                <w:noProof/>
              </w:rPr>
              <w:object w:dxaOrig="1440" w:dyaOrig="1440" w14:anchorId="195A0D4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8" type="#_x0000_t75" style="position:absolute;margin-left:.95pt;margin-top:13.1pt;width:107.7pt;height:36.3pt;z-index:251660288;mso-position-horizontal-relative:text;mso-position-vertical-relative:text" wrapcoords="-150 0 -150 21150 21600 21150 21600 0 -150 0">
                  <v:imagedata r:id="rId8" o:title=""/>
                  <w10:wrap type="tight"/>
                </v:shape>
                <o:OLEObject Type="Embed" ProgID="PBrush" ShapeID="_x0000_s1058" DrawAspect="Content" ObjectID="_1624264475" r:id="rId9"/>
              </w:object>
            </w:r>
          </w:p>
        </w:tc>
        <w:tc>
          <w:tcPr>
            <w:tcW w:w="4253" w:type="dxa"/>
          </w:tcPr>
          <w:p w14:paraId="0D05BF6C" w14:textId="77777777" w:rsidR="001C26D3" w:rsidRPr="00230A00" w:rsidRDefault="00F918A4" w:rsidP="0042007A">
            <w:pPr>
              <w:spacing w:after="0" w:line="240" w:lineRule="auto"/>
              <w:ind w:left="-108"/>
              <w:jc w:val="both"/>
              <w:rPr>
                <w:rFonts w:cs="Arial"/>
                <w:color w:val="000000"/>
              </w:rPr>
            </w:pPr>
            <w:r w:rsidRPr="00230A00">
              <w:rPr>
                <w:rFonts w:cs="Arial"/>
                <w:color w:val="000000"/>
              </w:rPr>
              <w:t>Približajte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Pr="00230A00">
              <w:rPr>
                <w:rFonts w:cs="Arial"/>
                <w:color w:val="000000"/>
              </w:rPr>
              <w:t>kartico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Pr="00230A00">
              <w:rPr>
                <w:rFonts w:cs="Arial"/>
                <w:color w:val="000000"/>
              </w:rPr>
              <w:t>čitalnemu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Pr="00230A00">
              <w:rPr>
                <w:rFonts w:cs="Arial"/>
                <w:color w:val="000000"/>
              </w:rPr>
              <w:t xml:space="preserve">mestu </w:t>
            </w:r>
            <w:r w:rsidR="001C26D3" w:rsidRPr="00230A00">
              <w:rPr>
                <w:rFonts w:cs="Arial"/>
                <w:color w:val="000000"/>
              </w:rPr>
              <w:t>–</w:t>
            </w:r>
            <w:r w:rsidRPr="00230A00">
              <w:rPr>
                <w:rFonts w:cs="Arial"/>
                <w:color w:val="000000"/>
              </w:rPr>
              <w:t xml:space="preserve"> registrator uspešno registracijo dogodka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Pr="00230A00">
              <w:rPr>
                <w:rFonts w:cs="Arial"/>
                <w:color w:val="000000"/>
              </w:rPr>
              <w:t xml:space="preserve">potrdi s </w:t>
            </w:r>
            <w:r w:rsidR="00724A8F" w:rsidRPr="00230A00">
              <w:rPr>
                <w:rFonts w:cs="Arial"/>
                <w:color w:val="000000"/>
              </w:rPr>
              <w:t>pisk</w:t>
            </w:r>
            <w:r w:rsidRPr="00230A00">
              <w:rPr>
                <w:rFonts w:cs="Arial"/>
                <w:color w:val="000000"/>
              </w:rPr>
              <w:t>om</w:t>
            </w:r>
            <w:r w:rsidR="00724A8F" w:rsidRPr="00230A00">
              <w:rPr>
                <w:rFonts w:cs="Arial"/>
                <w:color w:val="000000"/>
              </w:rPr>
              <w:t>,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="001C26D3" w:rsidRPr="00230A00">
              <w:rPr>
                <w:rFonts w:cs="Arial"/>
                <w:color w:val="000000"/>
              </w:rPr>
              <w:t xml:space="preserve">na zaslonu registratorja </w:t>
            </w:r>
            <w:r w:rsidRPr="00230A00">
              <w:rPr>
                <w:rFonts w:cs="Arial"/>
                <w:color w:val="000000"/>
              </w:rPr>
              <w:t xml:space="preserve">se </w:t>
            </w:r>
            <w:r w:rsidR="00724A8F" w:rsidRPr="00230A00">
              <w:rPr>
                <w:rFonts w:cs="Arial"/>
                <w:color w:val="000000"/>
              </w:rPr>
              <w:t>izpiše</w:t>
            </w:r>
            <w:r w:rsidR="001C26D3" w:rsidRPr="00230A00">
              <w:rPr>
                <w:rFonts w:cs="Arial"/>
                <w:color w:val="000000"/>
              </w:rPr>
              <w:t xml:space="preserve"> ime zaposlenega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="001C26D3" w:rsidRPr="00230A00">
              <w:rPr>
                <w:rFonts w:cs="Arial"/>
                <w:color w:val="000000"/>
              </w:rPr>
              <w:t>in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="001C26D3" w:rsidRPr="00230A00">
              <w:rPr>
                <w:rFonts w:cs="Arial"/>
                <w:color w:val="000000"/>
              </w:rPr>
              <w:t>tip</w:t>
            </w:r>
            <w:r w:rsidR="00377D14">
              <w:rPr>
                <w:rFonts w:cs="Arial"/>
                <w:color w:val="000000"/>
              </w:rPr>
              <w:t xml:space="preserve"> </w:t>
            </w:r>
            <w:r w:rsidR="001C26D3" w:rsidRPr="00230A00">
              <w:rPr>
                <w:rFonts w:cs="Arial"/>
                <w:color w:val="000000"/>
              </w:rPr>
              <w:t>zabeleženega dogodka</w:t>
            </w:r>
            <w:r w:rsidRPr="00230A00">
              <w:rPr>
                <w:rFonts w:cs="Arial"/>
                <w:color w:val="000000"/>
              </w:rPr>
              <w:t xml:space="preserve">. </w:t>
            </w:r>
            <w:r w:rsidRPr="00461C47">
              <w:rPr>
                <w:rFonts w:cs="Arial"/>
                <w:b/>
                <w:color w:val="FF0000"/>
                <w:sz w:val="24"/>
              </w:rPr>
              <w:t>*</w:t>
            </w:r>
          </w:p>
        </w:tc>
      </w:tr>
    </w:tbl>
    <w:p w14:paraId="3944AB6F" w14:textId="77777777" w:rsidR="00026400" w:rsidRPr="00461C47" w:rsidRDefault="00026400" w:rsidP="00F918A4">
      <w:pPr>
        <w:pStyle w:val="NoSpacing"/>
        <w:rPr>
          <w:color w:val="FF0000"/>
          <w:sz w:val="18"/>
          <w:szCs w:val="16"/>
        </w:rPr>
      </w:pPr>
    </w:p>
    <w:p w14:paraId="1A718BF5" w14:textId="77777777" w:rsidR="000124E5" w:rsidRPr="00230A00" w:rsidRDefault="00F918A4" w:rsidP="0042007A">
      <w:pPr>
        <w:pStyle w:val="NoSpacing"/>
        <w:ind w:right="3544"/>
        <w:jc w:val="both"/>
        <w:rPr>
          <w:b/>
          <w:color w:val="000000"/>
        </w:rPr>
      </w:pPr>
      <w:r w:rsidRPr="00461C47">
        <w:rPr>
          <w:b/>
          <w:color w:val="FF0000"/>
          <w:sz w:val="24"/>
        </w:rPr>
        <w:t>*</w:t>
      </w:r>
      <w:r w:rsidRPr="00230A00">
        <w:rPr>
          <w:b/>
          <w:color w:val="000000"/>
        </w:rPr>
        <w:t xml:space="preserve"> Če se na zaslonu registratorja izpiše samo ime zaposlenega</w:t>
      </w:r>
      <w:r w:rsidR="00377D14">
        <w:rPr>
          <w:b/>
          <w:color w:val="000000"/>
        </w:rPr>
        <w:t xml:space="preserve"> </w:t>
      </w:r>
      <w:r w:rsidRPr="00230A00">
        <w:rPr>
          <w:b/>
          <w:color w:val="000000"/>
        </w:rPr>
        <w:t xml:space="preserve">ter </w:t>
      </w:r>
      <w:r w:rsidR="000B0429" w:rsidRPr="00230A00">
        <w:rPr>
          <w:b/>
          <w:color w:val="000000"/>
        </w:rPr>
        <w:t>napis</w:t>
      </w:r>
      <w:r w:rsidR="00377D14">
        <w:rPr>
          <w:b/>
          <w:color w:val="000000"/>
        </w:rPr>
        <w:t xml:space="preserve"> </w:t>
      </w:r>
      <w:r w:rsidRPr="00230A00">
        <w:rPr>
          <w:b/>
          <w:color w:val="000000"/>
        </w:rPr>
        <w:t>»Sprej</w:t>
      </w:r>
      <w:r w:rsidR="0044474F">
        <w:rPr>
          <w:b/>
          <w:color w:val="000000"/>
        </w:rPr>
        <w:t>eto</w:t>
      </w:r>
      <w:r w:rsidRPr="00230A00">
        <w:rPr>
          <w:b/>
          <w:color w:val="000000"/>
        </w:rPr>
        <w:t xml:space="preserve">«, </w:t>
      </w:r>
      <w:r w:rsidR="000B0429" w:rsidRPr="00230A00">
        <w:rPr>
          <w:b/>
          <w:color w:val="000000"/>
        </w:rPr>
        <w:t>to ne pomeni, da gre za napako v delovanju sistema, ampak le, da trenutno ni</w:t>
      </w:r>
      <w:r w:rsidR="00377D14">
        <w:rPr>
          <w:b/>
          <w:color w:val="000000"/>
        </w:rPr>
        <w:t xml:space="preserve"> </w:t>
      </w:r>
      <w:r w:rsidR="00026400">
        <w:rPr>
          <w:b/>
          <w:color w:val="000000"/>
        </w:rPr>
        <w:t>komunikacije</w:t>
      </w:r>
      <w:r w:rsidR="000B0429" w:rsidRPr="00230A00">
        <w:rPr>
          <w:b/>
          <w:color w:val="000000"/>
        </w:rPr>
        <w:t xml:space="preserve"> med registratorjem in programom!</w:t>
      </w:r>
      <w:r w:rsidR="00377D14">
        <w:rPr>
          <w:b/>
          <w:color w:val="000000"/>
        </w:rPr>
        <w:t xml:space="preserve"> </w:t>
      </w:r>
      <w:r w:rsidR="000B0429" w:rsidRPr="00230A00">
        <w:rPr>
          <w:b/>
          <w:color w:val="000000"/>
        </w:rPr>
        <w:t>Dogodki se shranjujejo v interni spomin registratorja in se bodo samodejno prenesli v program za registracijo delovnega časa, ko bo</w:t>
      </w:r>
      <w:r w:rsidR="00026400">
        <w:rPr>
          <w:b/>
          <w:color w:val="000000"/>
        </w:rPr>
        <w:t xml:space="preserve"> komunikacija</w:t>
      </w:r>
      <w:r w:rsidR="000B0429" w:rsidRPr="00230A00">
        <w:rPr>
          <w:b/>
          <w:color w:val="000000"/>
        </w:rPr>
        <w:t xml:space="preserve"> ponovno vzpostavljena!</w:t>
      </w:r>
    </w:p>
    <w:p w14:paraId="1112E630" w14:textId="77777777" w:rsidR="00F918A4" w:rsidRDefault="00F918A4" w:rsidP="000124E5">
      <w:pPr>
        <w:pStyle w:val="NoSpacing"/>
        <w:rPr>
          <w:color w:val="000000"/>
        </w:rPr>
      </w:pPr>
    </w:p>
    <w:p w14:paraId="1D156B0C" w14:textId="77777777" w:rsidR="00741B0D" w:rsidRPr="001F4E6E" w:rsidRDefault="001C26D3" w:rsidP="000124E5">
      <w:pPr>
        <w:pStyle w:val="NoSpacing"/>
        <w:rPr>
          <w:b/>
          <w:color w:val="C00000"/>
          <w:sz w:val="28"/>
          <w:szCs w:val="28"/>
        </w:rPr>
      </w:pPr>
      <w:r w:rsidRPr="001F4E6E">
        <w:rPr>
          <w:b/>
          <w:color w:val="C00000"/>
          <w:sz w:val="28"/>
          <w:szCs w:val="28"/>
        </w:rPr>
        <w:t>Beleženje posebnih dogodkov</w:t>
      </w:r>
      <w:r w:rsidR="00560113" w:rsidRPr="001F4E6E">
        <w:rPr>
          <w:b/>
          <w:color w:val="C00000"/>
          <w:sz w:val="28"/>
          <w:szCs w:val="28"/>
        </w:rPr>
        <w:t xml:space="preserve"> </w:t>
      </w:r>
    </w:p>
    <w:p w14:paraId="59B87A42" w14:textId="77777777" w:rsidR="000124E5" w:rsidRPr="00741B0D" w:rsidRDefault="00741B0D" w:rsidP="000124E5">
      <w:pPr>
        <w:pStyle w:val="NoSpacing"/>
        <w:rPr>
          <w:color w:val="000000"/>
        </w:rPr>
      </w:pPr>
      <w:r w:rsidRPr="00741B0D">
        <w:rPr>
          <w:color w:val="000000"/>
        </w:rPr>
        <w:t>P</w:t>
      </w:r>
      <w:r w:rsidR="000124E5" w:rsidRPr="00741B0D">
        <w:rPr>
          <w:color w:val="000000"/>
        </w:rPr>
        <w:t xml:space="preserve">ritisnite ustrezno funkcijsko tipko in približajte kartico </w:t>
      </w:r>
      <w:r w:rsidR="00026400" w:rsidRPr="00741B0D">
        <w:rPr>
          <w:color w:val="000000"/>
        </w:rPr>
        <w:t>č</w:t>
      </w:r>
      <w:r w:rsidR="000124E5" w:rsidRPr="00741B0D">
        <w:rPr>
          <w:color w:val="000000"/>
        </w:rPr>
        <w:t>italnemu mestu</w:t>
      </w:r>
    </w:p>
    <w:p w14:paraId="15371A15" w14:textId="77777777" w:rsidR="000124E5" w:rsidRPr="00230A00" w:rsidRDefault="000124E5" w:rsidP="000124E5">
      <w:pPr>
        <w:pStyle w:val="NoSpacing"/>
        <w:rPr>
          <w:color w:val="000000"/>
          <w:sz w:val="16"/>
          <w:szCs w:val="16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204"/>
        <w:gridCol w:w="7577"/>
      </w:tblGrid>
      <w:tr w:rsidR="00A6081A" w:rsidRPr="00230A00" w14:paraId="5DB5BE9C" w14:textId="77777777" w:rsidTr="00AA00BD">
        <w:trPr>
          <w:trHeight w:val="597"/>
        </w:trPr>
        <w:tc>
          <w:tcPr>
            <w:tcW w:w="2204" w:type="dxa"/>
          </w:tcPr>
          <w:p w14:paraId="7DF064E0" w14:textId="77777777" w:rsidR="006D330C" w:rsidRPr="00230A00" w:rsidRDefault="006A16E2" w:rsidP="00996D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027AD9B4" wp14:editId="3DFE89CF">
                  <wp:extent cx="1209675" cy="360045"/>
                  <wp:effectExtent l="0" t="0" r="9525" b="1905"/>
                  <wp:docPr id="18" name="Slika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6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</w:tcPr>
          <w:p w14:paraId="0A5AEFFF" w14:textId="77777777" w:rsidR="00230A00" w:rsidRPr="00DA4269" w:rsidRDefault="001F4E6E" w:rsidP="0042007A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DA4269">
              <w:rPr>
                <w:b/>
                <w:color w:val="000000"/>
              </w:rPr>
              <w:t>Z</w:t>
            </w:r>
            <w:r w:rsidR="00275E22" w:rsidRPr="00DA4269">
              <w:rPr>
                <w:b/>
                <w:color w:val="000000"/>
              </w:rPr>
              <w:t>a registracijo</w:t>
            </w:r>
            <w:r w:rsidR="00377D14">
              <w:rPr>
                <w:b/>
                <w:color w:val="000000"/>
              </w:rPr>
              <w:t xml:space="preserve"> </w:t>
            </w:r>
            <w:r w:rsidR="00275E22" w:rsidRPr="001F4E6E">
              <w:rPr>
                <w:b/>
                <w:color w:val="C00000"/>
              </w:rPr>
              <w:t>poslovnega izhoda</w:t>
            </w:r>
            <w:r w:rsidR="00377D14">
              <w:rPr>
                <w:b/>
                <w:color w:val="000000"/>
              </w:rPr>
              <w:t xml:space="preserve"> </w:t>
            </w:r>
            <w:r w:rsidR="00275E22" w:rsidRPr="00DA4269">
              <w:rPr>
                <w:b/>
                <w:color w:val="000000"/>
              </w:rPr>
              <w:t>pritisnite tipko</w:t>
            </w:r>
            <w:r w:rsidR="00377D14">
              <w:rPr>
                <w:b/>
                <w:color w:val="000000"/>
              </w:rPr>
              <w:t xml:space="preserve"> </w:t>
            </w:r>
            <w:r w:rsidR="009673E1" w:rsidRPr="00DA4269">
              <w:rPr>
                <w:b/>
                <w:color w:val="000000"/>
              </w:rPr>
              <w:t xml:space="preserve">in </w:t>
            </w:r>
            <w:r w:rsidR="00275E22" w:rsidRPr="00DA4269">
              <w:rPr>
                <w:b/>
                <w:color w:val="000000"/>
              </w:rPr>
              <w:t>približajte kartico</w:t>
            </w:r>
            <w:r w:rsidR="000124E5" w:rsidRPr="00DA4269">
              <w:rPr>
                <w:b/>
                <w:color w:val="000000"/>
              </w:rPr>
              <w:t xml:space="preserve"> čitalnemu mestu</w:t>
            </w:r>
            <w:r w:rsidR="009673E1" w:rsidRPr="00DA4269">
              <w:rPr>
                <w:b/>
                <w:color w:val="000000"/>
              </w:rPr>
              <w:t>,</w:t>
            </w:r>
            <w:r w:rsidR="00377D14">
              <w:rPr>
                <w:b/>
                <w:color w:val="000000"/>
              </w:rPr>
              <w:t xml:space="preserve"> </w:t>
            </w:r>
            <w:r w:rsidR="009673E1" w:rsidRPr="00DA4269">
              <w:rPr>
                <w:b/>
                <w:color w:val="000000"/>
              </w:rPr>
              <w:t>ob povratku samo približajte kartico čitalnemu mestu</w:t>
            </w:r>
            <w:r w:rsidR="00BE0BA6">
              <w:rPr>
                <w:b/>
                <w:color w:val="000000"/>
              </w:rPr>
              <w:t>.</w:t>
            </w:r>
            <w:r w:rsidR="00996D45" w:rsidRPr="00DA4269">
              <w:rPr>
                <w:b/>
                <w:color w:val="000000"/>
              </w:rPr>
              <w:t xml:space="preserve"> </w:t>
            </w:r>
          </w:p>
        </w:tc>
      </w:tr>
      <w:tr w:rsidR="00A6081A" w:rsidRPr="00230A00" w14:paraId="2355D939" w14:textId="77777777" w:rsidTr="00AA00BD">
        <w:tc>
          <w:tcPr>
            <w:tcW w:w="2204" w:type="dxa"/>
          </w:tcPr>
          <w:p w14:paraId="205E509F" w14:textId="77777777" w:rsidR="006D330C" w:rsidRPr="00230A00" w:rsidRDefault="006A16E2" w:rsidP="00996D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68F9A59D" wp14:editId="4C535997">
                  <wp:extent cx="1209675" cy="360045"/>
                  <wp:effectExtent l="0" t="0" r="9525" b="1905"/>
                  <wp:docPr id="2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6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</w:tcPr>
          <w:p w14:paraId="5D47B775" w14:textId="77777777" w:rsidR="00230A00" w:rsidRPr="00DA4269" w:rsidRDefault="001F4E6E" w:rsidP="0042007A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DA4269">
              <w:rPr>
                <w:b/>
                <w:color w:val="000000"/>
              </w:rPr>
              <w:t>Z</w:t>
            </w:r>
            <w:r w:rsidR="000124E5" w:rsidRPr="00DA4269">
              <w:rPr>
                <w:b/>
                <w:color w:val="000000"/>
              </w:rPr>
              <w:t>a registracijo</w:t>
            </w:r>
            <w:r w:rsidR="00377D14">
              <w:rPr>
                <w:b/>
                <w:color w:val="000000"/>
              </w:rPr>
              <w:t xml:space="preserve"> </w:t>
            </w:r>
            <w:r w:rsidR="000124E5" w:rsidRPr="001F4E6E">
              <w:rPr>
                <w:b/>
                <w:color w:val="C00000"/>
              </w:rPr>
              <w:t>privatnega izhoda</w:t>
            </w:r>
            <w:r w:rsidR="00377D14">
              <w:rPr>
                <w:b/>
                <w:color w:val="C00000"/>
              </w:rPr>
              <w:t xml:space="preserve"> </w:t>
            </w:r>
            <w:r w:rsidR="000124E5" w:rsidRPr="00DA4269">
              <w:rPr>
                <w:b/>
                <w:color w:val="000000"/>
              </w:rPr>
              <w:t>pritisnite tipko</w:t>
            </w:r>
            <w:r w:rsidR="00377D14">
              <w:rPr>
                <w:b/>
                <w:color w:val="000000"/>
              </w:rPr>
              <w:t xml:space="preserve"> </w:t>
            </w:r>
            <w:r w:rsidR="000124E5" w:rsidRPr="00DA4269">
              <w:rPr>
                <w:b/>
                <w:color w:val="000000"/>
              </w:rPr>
              <w:t>in približajte kartico čitalnemu mestu</w:t>
            </w:r>
            <w:r w:rsidR="009673E1" w:rsidRPr="00DA4269">
              <w:rPr>
                <w:b/>
                <w:color w:val="000000"/>
              </w:rPr>
              <w:t>, ob povratku samo približajte kartico čitalnemu mestu</w:t>
            </w:r>
            <w:r w:rsidR="00BE0BA6">
              <w:rPr>
                <w:b/>
                <w:color w:val="000000"/>
              </w:rPr>
              <w:t>.</w:t>
            </w:r>
            <w:r w:rsidR="00996D45" w:rsidRPr="00DA4269">
              <w:rPr>
                <w:b/>
                <w:color w:val="000000"/>
              </w:rPr>
              <w:t xml:space="preserve"> </w:t>
            </w:r>
          </w:p>
        </w:tc>
      </w:tr>
      <w:tr w:rsidR="00A6081A" w:rsidRPr="00230A00" w14:paraId="75EA132A" w14:textId="77777777" w:rsidTr="00AA00BD">
        <w:trPr>
          <w:trHeight w:val="840"/>
        </w:trPr>
        <w:tc>
          <w:tcPr>
            <w:tcW w:w="2204" w:type="dxa"/>
          </w:tcPr>
          <w:p w14:paraId="2F7B31C1" w14:textId="77777777" w:rsidR="006D330C" w:rsidRPr="00230A00" w:rsidRDefault="006A16E2" w:rsidP="00996D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34A0E2BA" wp14:editId="1B26D07D">
                  <wp:extent cx="1206500" cy="360045"/>
                  <wp:effectExtent l="0" t="0" r="0" b="1905"/>
                  <wp:docPr id="26" name="Sl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36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</w:tcPr>
          <w:p w14:paraId="24308EFC" w14:textId="77777777" w:rsidR="00162F31" w:rsidRPr="00DA4269" w:rsidRDefault="001F4E6E" w:rsidP="0042007A">
            <w:pPr>
              <w:spacing w:after="0" w:line="240" w:lineRule="auto"/>
              <w:jc w:val="both"/>
              <w:rPr>
                <w:b/>
                <w:color w:val="000000"/>
                <w:sz w:val="10"/>
              </w:rPr>
            </w:pPr>
            <w:r w:rsidRPr="00DA4269">
              <w:rPr>
                <w:b/>
                <w:color w:val="000000"/>
              </w:rPr>
              <w:t>Za</w:t>
            </w:r>
            <w:r w:rsidR="00377D14">
              <w:rPr>
                <w:b/>
                <w:color w:val="000000"/>
              </w:rPr>
              <w:t xml:space="preserve"> </w:t>
            </w:r>
            <w:r w:rsidR="000124E5" w:rsidRPr="00461C47">
              <w:rPr>
                <w:b/>
                <w:color w:val="000000" w:themeColor="text1"/>
              </w:rPr>
              <w:t>registracijo</w:t>
            </w:r>
            <w:r w:rsidR="000124E5" w:rsidRPr="001F4E6E">
              <w:rPr>
                <w:b/>
                <w:color w:val="C00000"/>
              </w:rPr>
              <w:t xml:space="preserve"> </w:t>
            </w:r>
            <w:r w:rsidR="00560113" w:rsidRPr="001F4E6E">
              <w:rPr>
                <w:b/>
                <w:color w:val="C00000"/>
              </w:rPr>
              <w:t>izredn</w:t>
            </w:r>
            <w:r>
              <w:rPr>
                <w:b/>
                <w:color w:val="C00000"/>
              </w:rPr>
              <w:t>ega</w:t>
            </w:r>
            <w:r w:rsidR="00377D14">
              <w:rPr>
                <w:b/>
                <w:color w:val="C00000"/>
              </w:rPr>
              <w:t xml:space="preserve"> </w:t>
            </w:r>
            <w:r w:rsidR="00560113" w:rsidRPr="001F4E6E">
              <w:rPr>
                <w:b/>
                <w:color w:val="C00000"/>
              </w:rPr>
              <w:t>prihod</w:t>
            </w:r>
            <w:r>
              <w:rPr>
                <w:b/>
                <w:color w:val="C00000"/>
              </w:rPr>
              <w:t>a</w:t>
            </w:r>
            <w:r w:rsidR="00560113" w:rsidRPr="001F4E6E">
              <w:rPr>
                <w:b/>
                <w:color w:val="C00000"/>
              </w:rPr>
              <w:t xml:space="preserve"> ali</w:t>
            </w:r>
            <w:r w:rsidR="000124E5" w:rsidRPr="001F4E6E">
              <w:rPr>
                <w:b/>
                <w:color w:val="C00000"/>
              </w:rPr>
              <w:t xml:space="preserve"> izhod</w:t>
            </w:r>
            <w:r>
              <w:rPr>
                <w:b/>
                <w:color w:val="C00000"/>
              </w:rPr>
              <w:t>a</w:t>
            </w:r>
            <w:r w:rsidR="00377D14">
              <w:rPr>
                <w:b/>
                <w:color w:val="C00000"/>
              </w:rPr>
              <w:t xml:space="preserve"> </w:t>
            </w:r>
            <w:r w:rsidR="00560113" w:rsidRPr="00DA4269">
              <w:rPr>
                <w:b/>
                <w:color w:val="000000"/>
              </w:rPr>
              <w:t>(delo izven predvidene</w:t>
            </w:r>
            <w:r w:rsidR="0042007A" w:rsidRPr="00DA4269">
              <w:rPr>
                <w:b/>
                <w:color w:val="000000"/>
              </w:rPr>
              <w:t>ga delovnega časa</w:t>
            </w:r>
            <w:r w:rsidR="00560113" w:rsidRPr="00DA4269">
              <w:rPr>
                <w:b/>
                <w:color w:val="000000"/>
              </w:rPr>
              <w:t xml:space="preserve">, delo v nedeljo ali na praznik) </w:t>
            </w:r>
            <w:r w:rsidR="000124E5" w:rsidRPr="00DA4269">
              <w:rPr>
                <w:b/>
                <w:color w:val="000000"/>
              </w:rPr>
              <w:t>pritisnite tipko in približajte kartico čitalnemu mestu</w:t>
            </w:r>
            <w:r w:rsidR="00BE0BA6">
              <w:rPr>
                <w:b/>
                <w:color w:val="000000"/>
              </w:rPr>
              <w:t>.</w:t>
            </w:r>
          </w:p>
        </w:tc>
      </w:tr>
      <w:tr w:rsidR="00C20DFC" w:rsidRPr="00230A00" w14:paraId="104FDD59" w14:textId="77777777" w:rsidTr="00C20DFC">
        <w:trPr>
          <w:trHeight w:val="535"/>
        </w:trPr>
        <w:tc>
          <w:tcPr>
            <w:tcW w:w="2204" w:type="dxa"/>
          </w:tcPr>
          <w:p w14:paraId="2FEE2640" w14:textId="77777777" w:rsidR="00C20DFC" w:rsidRPr="00230A00" w:rsidRDefault="00C20DFC" w:rsidP="0081216A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3B1919DC" wp14:editId="4D01ED94">
                  <wp:extent cx="1209675" cy="360045"/>
                  <wp:effectExtent l="0" t="0" r="9525" b="1905"/>
                  <wp:docPr id="1" name="Slika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6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</w:tcPr>
          <w:p w14:paraId="5E3E1F9E" w14:textId="77777777" w:rsidR="00C20DFC" w:rsidRPr="00DA4269" w:rsidRDefault="00C20DFC" w:rsidP="0081216A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DA4269">
              <w:rPr>
                <w:b/>
                <w:color w:val="000000"/>
              </w:rPr>
              <w:t>Za</w:t>
            </w:r>
            <w:r>
              <w:rPr>
                <w:b/>
                <w:color w:val="000000"/>
              </w:rPr>
              <w:t xml:space="preserve"> </w:t>
            </w:r>
            <w:r w:rsidRPr="0042007A">
              <w:rPr>
                <w:b/>
                <w:color w:val="C00000"/>
              </w:rPr>
              <w:t>pregled trenutnega stanja</w:t>
            </w:r>
            <w:r w:rsidRPr="00DA4269">
              <w:rPr>
                <w:b/>
                <w:color w:val="000000"/>
              </w:rPr>
              <w:t xml:space="preserve"> </w:t>
            </w:r>
            <w:r w:rsidRPr="0042007A">
              <w:rPr>
                <w:b/>
                <w:color w:val="C00000"/>
              </w:rPr>
              <w:t>ur in dopusta</w:t>
            </w:r>
            <w:r w:rsidRPr="00C20DFC">
              <w:rPr>
                <w:b/>
              </w:rPr>
              <w:t xml:space="preserve"> (saldo ur, kumulativa, stanje dopusta) </w:t>
            </w:r>
            <w:r w:rsidRPr="00DA4269">
              <w:rPr>
                <w:b/>
                <w:color w:val="000000"/>
              </w:rPr>
              <w:t>pritisnite tipko</w:t>
            </w:r>
            <w:r>
              <w:rPr>
                <w:b/>
                <w:color w:val="000000"/>
              </w:rPr>
              <w:t xml:space="preserve"> </w:t>
            </w:r>
            <w:r w:rsidRPr="00DA4269">
              <w:rPr>
                <w:b/>
                <w:color w:val="000000"/>
              </w:rPr>
              <w:t>in približajte kartico čitalnemu mestu</w:t>
            </w:r>
          </w:p>
        </w:tc>
      </w:tr>
      <w:tr w:rsidR="00D30B81" w:rsidRPr="00230A00" w14:paraId="5306BA7F" w14:textId="77777777" w:rsidTr="00C20DFC">
        <w:trPr>
          <w:trHeight w:val="535"/>
        </w:trPr>
        <w:tc>
          <w:tcPr>
            <w:tcW w:w="2204" w:type="dxa"/>
          </w:tcPr>
          <w:p w14:paraId="62EB56DA" w14:textId="77777777" w:rsidR="00D30B81" w:rsidRDefault="00D30B81" w:rsidP="0081216A">
            <w:pPr>
              <w:spacing w:after="0" w:line="240" w:lineRule="auto"/>
              <w:jc w:val="center"/>
              <w:rPr>
                <w:b/>
                <w:noProof/>
                <w:color w:val="000000"/>
                <w:sz w:val="20"/>
                <w:szCs w:val="20"/>
              </w:rPr>
            </w:pPr>
            <w:r w:rsidRPr="00D30B81"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5E042CBE" wp14:editId="39FDB220">
                  <wp:extent cx="1209675" cy="360045"/>
                  <wp:effectExtent l="0" t="0" r="9525" b="1905"/>
                  <wp:docPr id="3" name="Slika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6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</w:tcPr>
          <w:p w14:paraId="796FD9E2" w14:textId="77777777" w:rsidR="00D30B81" w:rsidRPr="00DA4269" w:rsidRDefault="00D30B81" w:rsidP="005B77AC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DA4269">
              <w:rPr>
                <w:b/>
                <w:color w:val="000000"/>
              </w:rPr>
              <w:t xml:space="preserve">Za registracijo </w:t>
            </w:r>
            <w:r w:rsidRPr="001F4E6E">
              <w:rPr>
                <w:b/>
                <w:color w:val="C00000"/>
              </w:rPr>
              <w:t xml:space="preserve">odhoda </w:t>
            </w:r>
            <w:bookmarkStart w:id="0" w:name="_GoBack"/>
            <w:bookmarkEnd w:id="0"/>
            <w:r w:rsidRPr="001F4E6E">
              <w:rPr>
                <w:b/>
                <w:color w:val="C00000"/>
              </w:rPr>
              <w:t>na odmor za malico</w:t>
            </w:r>
            <w:r>
              <w:rPr>
                <w:b/>
                <w:color w:val="C00000"/>
              </w:rPr>
              <w:t xml:space="preserve"> </w:t>
            </w:r>
            <w:r w:rsidRPr="00DA4269">
              <w:rPr>
                <w:b/>
                <w:color w:val="000000"/>
              </w:rPr>
              <w:t>pritisnite tipko in približajte kartico čitalnemu mestu, ob povratku samo približajte kartico čitalnemu mestu</w:t>
            </w:r>
            <w:r>
              <w:rPr>
                <w:b/>
                <w:color w:val="000000"/>
              </w:rPr>
              <w:t>.</w:t>
            </w:r>
          </w:p>
        </w:tc>
      </w:tr>
      <w:tr w:rsidR="00D30B81" w:rsidRPr="00230A00" w14:paraId="4D92297B" w14:textId="77777777" w:rsidTr="00AA00BD">
        <w:tc>
          <w:tcPr>
            <w:tcW w:w="2204" w:type="dxa"/>
          </w:tcPr>
          <w:p w14:paraId="442D7CAB" w14:textId="77777777" w:rsidR="00D30B81" w:rsidRPr="00230A00" w:rsidRDefault="00D30B81" w:rsidP="0081216A">
            <w:pPr>
              <w:spacing w:after="0" w:line="240" w:lineRule="auto"/>
              <w:jc w:val="center"/>
              <w:rPr>
                <w:b/>
                <w:noProof/>
                <w:color w:val="000000"/>
                <w:sz w:val="36"/>
                <w:szCs w:val="36"/>
                <w:lang w:val="en-US" w:eastAsia="en-US"/>
              </w:rPr>
            </w:pPr>
            <w:r>
              <w:rPr>
                <w:b/>
                <w:noProof/>
                <w:color w:val="000000"/>
                <w:sz w:val="36"/>
                <w:szCs w:val="36"/>
              </w:rPr>
              <w:drawing>
                <wp:inline distT="0" distB="0" distL="0" distR="0" wp14:anchorId="565897DC" wp14:editId="1FC6B77A">
                  <wp:extent cx="1209675" cy="360045"/>
                  <wp:effectExtent l="0" t="0" r="9525" b="1905"/>
                  <wp:docPr id="4" name="Slika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6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</w:tcPr>
          <w:p w14:paraId="2014807E" w14:textId="77777777" w:rsidR="00D30B81" w:rsidRPr="00DA4269" w:rsidRDefault="00D30B81" w:rsidP="0081216A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DA4269">
              <w:rPr>
                <w:b/>
                <w:color w:val="000000"/>
              </w:rPr>
              <w:t xml:space="preserve">Za preklic </w:t>
            </w:r>
            <w:r w:rsidRPr="0042007A">
              <w:rPr>
                <w:b/>
                <w:color w:val="C00000"/>
              </w:rPr>
              <w:t>registracije zadnjega dogodka</w:t>
            </w:r>
            <w:r w:rsidRPr="00DA4269">
              <w:rPr>
                <w:b/>
                <w:color w:val="000000"/>
              </w:rPr>
              <w:t xml:space="preserve"> pritisnite tipko in približajte kartico čitalnemu mestu</w:t>
            </w:r>
          </w:p>
        </w:tc>
      </w:tr>
    </w:tbl>
    <w:p w14:paraId="7B4E2700" w14:textId="77777777" w:rsidR="00BD2E5F" w:rsidRPr="00230A00" w:rsidRDefault="00BD2E5F" w:rsidP="00724A8F">
      <w:pPr>
        <w:pStyle w:val="NoSpacing"/>
        <w:rPr>
          <w:color w:val="000000"/>
          <w:sz w:val="16"/>
          <w:szCs w:val="16"/>
        </w:rPr>
      </w:pPr>
    </w:p>
    <w:p w14:paraId="003B2A9B" w14:textId="77777777" w:rsidR="00724A8F" w:rsidRPr="00230A00" w:rsidRDefault="00996D45" w:rsidP="00724A8F">
      <w:pPr>
        <w:pStyle w:val="NoSpacing"/>
        <w:rPr>
          <w:b/>
          <w:color w:val="000000"/>
        </w:rPr>
      </w:pPr>
      <w:r w:rsidRPr="00230A00">
        <w:rPr>
          <w:b/>
          <w:color w:val="000000"/>
        </w:rPr>
        <w:t>Zaposleni, ki</w:t>
      </w:r>
      <w:r w:rsidR="00377D14">
        <w:rPr>
          <w:b/>
          <w:color w:val="000000"/>
        </w:rPr>
        <w:t xml:space="preserve"> </w:t>
      </w:r>
      <w:r w:rsidR="00BD2E5F" w:rsidRPr="00230A00">
        <w:rPr>
          <w:b/>
          <w:color w:val="000000"/>
        </w:rPr>
        <w:t>zaradi enega od naštetih razlogov pride</w:t>
      </w:r>
      <w:r w:rsidR="00230A00" w:rsidRPr="00230A00">
        <w:rPr>
          <w:b/>
          <w:color w:val="000000"/>
        </w:rPr>
        <w:t>jo</w:t>
      </w:r>
      <w:r w:rsidR="00BD2E5F" w:rsidRPr="00230A00">
        <w:rPr>
          <w:b/>
          <w:color w:val="000000"/>
        </w:rPr>
        <w:t xml:space="preserve"> v službo po predvidenem začetku delovnega časa, pri prihodu</w:t>
      </w:r>
      <w:r w:rsidR="00377D14">
        <w:rPr>
          <w:b/>
          <w:color w:val="000000"/>
        </w:rPr>
        <w:t xml:space="preserve"> </w:t>
      </w:r>
      <w:r w:rsidR="00BD2E5F" w:rsidRPr="00230A00">
        <w:rPr>
          <w:b/>
          <w:color w:val="000000"/>
        </w:rPr>
        <w:t>pritisne</w:t>
      </w:r>
      <w:r w:rsidR="00230A00" w:rsidRPr="00230A00">
        <w:rPr>
          <w:b/>
          <w:color w:val="000000"/>
        </w:rPr>
        <w:t>jo</w:t>
      </w:r>
      <w:r w:rsidR="00377D14">
        <w:rPr>
          <w:b/>
          <w:color w:val="000000"/>
        </w:rPr>
        <w:t xml:space="preserve"> </w:t>
      </w:r>
      <w:r w:rsidR="00BD2E5F" w:rsidRPr="00230A00">
        <w:rPr>
          <w:b/>
          <w:color w:val="000000"/>
        </w:rPr>
        <w:t>ustrezno funkcijsko tipko in približa</w:t>
      </w:r>
      <w:r w:rsidR="00230A00" w:rsidRPr="00230A00">
        <w:rPr>
          <w:b/>
          <w:color w:val="000000"/>
        </w:rPr>
        <w:t>jo</w:t>
      </w:r>
      <w:r w:rsidR="00377D14">
        <w:rPr>
          <w:b/>
          <w:color w:val="000000"/>
        </w:rPr>
        <w:t xml:space="preserve"> </w:t>
      </w:r>
      <w:r w:rsidR="00BD2E5F" w:rsidRPr="00230A00">
        <w:rPr>
          <w:b/>
          <w:color w:val="000000"/>
        </w:rPr>
        <w:t>kartico čitalnemu mestu – začetek delovnega časa bo zabeležen v skladu z nastavitvami v programu!</w:t>
      </w:r>
    </w:p>
    <w:p w14:paraId="78DE3CAB" w14:textId="77777777" w:rsidR="00996D45" w:rsidRPr="008F6CBF" w:rsidRDefault="00996D45" w:rsidP="00724A8F">
      <w:pPr>
        <w:pStyle w:val="NoSpacing"/>
        <w:rPr>
          <w:color w:val="000000"/>
          <w:sz w:val="16"/>
        </w:rPr>
      </w:pPr>
    </w:p>
    <w:p w14:paraId="70D5AA45" w14:textId="77777777" w:rsidR="00C20DFC" w:rsidRDefault="00C20DFC" w:rsidP="00C20DFC">
      <w:pPr>
        <w:shd w:val="clear" w:color="auto" w:fill="FFFFFF"/>
        <w:spacing w:after="0" w:line="240" w:lineRule="auto"/>
        <w:rPr>
          <w:b/>
          <w:color w:val="000000"/>
        </w:rPr>
      </w:pPr>
    </w:p>
    <w:p w14:paraId="116F9503" w14:textId="77777777" w:rsidR="00C20DFC" w:rsidRPr="00C20DFC" w:rsidRDefault="00C20DFC" w:rsidP="00C20DFC">
      <w:pPr>
        <w:shd w:val="clear" w:color="auto" w:fill="FFFFFF"/>
        <w:spacing w:after="0" w:line="240" w:lineRule="auto"/>
        <w:rPr>
          <w:b/>
          <w:color w:val="000000"/>
        </w:rPr>
      </w:pPr>
      <w:r w:rsidRPr="00C20DFC">
        <w:rPr>
          <w:b/>
          <w:color w:val="000000"/>
        </w:rPr>
        <w:t>Vmesni intervali so poslovno, privatno in malica</w:t>
      </w:r>
    </w:p>
    <w:p w14:paraId="08B57B8C" w14:textId="77777777" w:rsidR="00C20DFC" w:rsidRPr="00C20DFC" w:rsidRDefault="00C20DFC" w:rsidP="00C20DFC">
      <w:pPr>
        <w:shd w:val="clear" w:color="auto" w:fill="FFFFFF"/>
        <w:spacing w:after="0" w:line="240" w:lineRule="auto"/>
        <w:rPr>
          <w:b/>
          <w:color w:val="000000"/>
        </w:rPr>
      </w:pPr>
      <w:r w:rsidRPr="00C20DFC">
        <w:rPr>
          <w:b/>
          <w:color w:val="000000"/>
        </w:rPr>
        <w:t>Stanje ur, prisotnosti in dopusta - Info+Kartic</w:t>
      </w:r>
    </w:p>
    <w:p w14:paraId="35515FEC" w14:textId="77777777" w:rsidR="00C20DFC" w:rsidRPr="001F4E6E" w:rsidRDefault="00C20DFC" w:rsidP="00C20DFC"/>
    <w:sectPr w:rsidR="00C20DFC" w:rsidRPr="001F4E6E" w:rsidSect="00AA00BD">
      <w:headerReference w:type="default" r:id="rId16"/>
      <w:footerReference w:type="default" r:id="rId17"/>
      <w:pgSz w:w="11907" w:h="16840" w:code="9"/>
      <w:pgMar w:top="819" w:right="708" w:bottom="426" w:left="1134" w:header="0" w:footer="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84964" w14:textId="77777777" w:rsidR="000A038C" w:rsidRDefault="000A038C" w:rsidP="00A56DA7">
      <w:pPr>
        <w:spacing w:after="0" w:line="240" w:lineRule="auto"/>
      </w:pPr>
      <w:r>
        <w:separator/>
      </w:r>
    </w:p>
  </w:endnote>
  <w:endnote w:type="continuationSeparator" w:id="0">
    <w:p w14:paraId="6A47D3D8" w14:textId="77777777" w:rsidR="000A038C" w:rsidRDefault="000A038C" w:rsidP="00A56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883CF" w14:textId="77777777" w:rsidR="00E90AE3" w:rsidRDefault="006A16E2" w:rsidP="00141695">
    <w:pPr>
      <w:pStyle w:val="Footer"/>
      <w:jc w:val="center"/>
    </w:pPr>
    <w:r>
      <w:rPr>
        <w:noProof/>
        <w:lang w:val="sl-SI" w:eastAsia="sl-SI"/>
      </w:rPr>
      <w:drawing>
        <wp:inline distT="0" distB="0" distL="0" distR="0" wp14:anchorId="438BC19D" wp14:editId="638F770E">
          <wp:extent cx="1574165" cy="691515"/>
          <wp:effectExtent l="0" t="0" r="6985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E584BA" w14:textId="77777777" w:rsidR="00E90AE3" w:rsidRPr="00141695" w:rsidRDefault="00E90AE3" w:rsidP="00141695">
    <w:pPr>
      <w:pStyle w:val="Footer"/>
      <w:jc w:val="center"/>
      <w:rPr>
        <w:b/>
        <w:sz w:val="16"/>
        <w:szCs w:val="16"/>
      </w:rPr>
    </w:pPr>
    <w:r w:rsidRPr="00141695">
      <w:rPr>
        <w:b/>
      </w:rPr>
      <w:t>www.jantar.si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E987F" w14:textId="77777777" w:rsidR="000A038C" w:rsidRDefault="000A038C" w:rsidP="00A56DA7">
      <w:pPr>
        <w:spacing w:after="0" w:line="240" w:lineRule="auto"/>
      </w:pPr>
      <w:r>
        <w:separator/>
      </w:r>
    </w:p>
  </w:footnote>
  <w:footnote w:type="continuationSeparator" w:id="0">
    <w:p w14:paraId="508AB483" w14:textId="77777777" w:rsidR="000A038C" w:rsidRDefault="000A038C" w:rsidP="00A56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90014" w14:textId="77777777" w:rsidR="00E90AE3" w:rsidRDefault="00E90AE3" w:rsidP="007F1D32">
    <w:pPr>
      <w:pStyle w:val="Header"/>
      <w:ind w:right="-5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3C48AC"/>
    <w:multiLevelType w:val="hybridMultilevel"/>
    <w:tmpl w:val="64D6EE30"/>
    <w:lvl w:ilvl="0" w:tplc="EF3C989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Y2NbY0MzQzM7U0MDZW0lEKTi0uzszPAykwqgUAjNTrXywAAAA="/>
  </w:docVars>
  <w:rsids>
    <w:rsidRoot w:val="00C84840"/>
    <w:rsid w:val="000124E5"/>
    <w:rsid w:val="00026400"/>
    <w:rsid w:val="000A038C"/>
    <w:rsid w:val="000B0429"/>
    <w:rsid w:val="00141695"/>
    <w:rsid w:val="00162F31"/>
    <w:rsid w:val="001723FE"/>
    <w:rsid w:val="001842FC"/>
    <w:rsid w:val="001A60B3"/>
    <w:rsid w:val="001C26D3"/>
    <w:rsid w:val="001F4E6E"/>
    <w:rsid w:val="00230A00"/>
    <w:rsid w:val="00275E22"/>
    <w:rsid w:val="00370630"/>
    <w:rsid w:val="00377D14"/>
    <w:rsid w:val="003C31EE"/>
    <w:rsid w:val="00405A78"/>
    <w:rsid w:val="00407BAC"/>
    <w:rsid w:val="0042007A"/>
    <w:rsid w:val="0044474F"/>
    <w:rsid w:val="00461C47"/>
    <w:rsid w:val="00495059"/>
    <w:rsid w:val="004B3CA7"/>
    <w:rsid w:val="00512985"/>
    <w:rsid w:val="00553FE5"/>
    <w:rsid w:val="00560113"/>
    <w:rsid w:val="00613A23"/>
    <w:rsid w:val="00651A35"/>
    <w:rsid w:val="00682A2A"/>
    <w:rsid w:val="006A16E2"/>
    <w:rsid w:val="006A3241"/>
    <w:rsid w:val="006D330C"/>
    <w:rsid w:val="00724A8F"/>
    <w:rsid w:val="007412D1"/>
    <w:rsid w:val="00741B0D"/>
    <w:rsid w:val="007833B3"/>
    <w:rsid w:val="007B400B"/>
    <w:rsid w:val="007D2B65"/>
    <w:rsid w:val="007F1D32"/>
    <w:rsid w:val="007F7412"/>
    <w:rsid w:val="00826467"/>
    <w:rsid w:val="00844476"/>
    <w:rsid w:val="008F6CBF"/>
    <w:rsid w:val="00900461"/>
    <w:rsid w:val="009673E1"/>
    <w:rsid w:val="00981FA9"/>
    <w:rsid w:val="009866D0"/>
    <w:rsid w:val="009874C5"/>
    <w:rsid w:val="00996D45"/>
    <w:rsid w:val="00A12BD5"/>
    <w:rsid w:val="00A56DA7"/>
    <w:rsid w:val="00A6081A"/>
    <w:rsid w:val="00AA00BD"/>
    <w:rsid w:val="00AB7B3F"/>
    <w:rsid w:val="00AF72D8"/>
    <w:rsid w:val="00B06AD0"/>
    <w:rsid w:val="00BD2772"/>
    <w:rsid w:val="00BD2E5F"/>
    <w:rsid w:val="00BE0BA6"/>
    <w:rsid w:val="00C20DFC"/>
    <w:rsid w:val="00C32195"/>
    <w:rsid w:val="00C84840"/>
    <w:rsid w:val="00D30B81"/>
    <w:rsid w:val="00D85074"/>
    <w:rsid w:val="00D97415"/>
    <w:rsid w:val="00DA4269"/>
    <w:rsid w:val="00DB74F6"/>
    <w:rsid w:val="00DE7A0D"/>
    <w:rsid w:val="00E6177F"/>
    <w:rsid w:val="00E90AE3"/>
    <w:rsid w:val="00F00DCF"/>
    <w:rsid w:val="00F9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C0524"/>
  <w15:docId w15:val="{BFE53125-1457-40BA-A8E6-16288823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A35"/>
    <w:pPr>
      <w:spacing w:after="200" w:line="276" w:lineRule="auto"/>
    </w:pPr>
    <w:rPr>
      <w:sz w:val="22"/>
      <w:szCs w:val="22"/>
      <w:lang w:val="sl-SI" w:eastAsia="sl-SI"/>
    </w:rPr>
  </w:style>
  <w:style w:type="paragraph" w:styleId="Heading1">
    <w:name w:val="heading 1"/>
    <w:basedOn w:val="Normal"/>
    <w:next w:val="Normal"/>
    <w:link w:val="Naslov1Znak"/>
    <w:uiPriority w:val="9"/>
    <w:qFormat/>
    <w:rsid w:val="006D330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lavaZnak"/>
    <w:rsid w:val="00A56DA7"/>
    <w:pPr>
      <w:tabs>
        <w:tab w:val="center" w:pos="4703"/>
        <w:tab w:val="right" w:pos="9406"/>
      </w:tabs>
      <w:spacing w:after="0" w:line="240" w:lineRule="auto"/>
    </w:pPr>
    <w:rPr>
      <w:rFonts w:ascii="Arial" w:hAnsi="Arial" w:cs="Arial"/>
      <w:lang w:val="en-GB" w:eastAsia="en-US"/>
    </w:rPr>
  </w:style>
  <w:style w:type="character" w:customStyle="1" w:styleId="GlavaZnak">
    <w:name w:val="Glava Znak"/>
    <w:link w:val="Header"/>
    <w:rsid w:val="00A56DA7"/>
    <w:rPr>
      <w:rFonts w:ascii="Arial" w:eastAsia="Times New Roman" w:hAnsi="Arial" w:cs="Arial"/>
      <w:lang w:val="en-GB" w:eastAsia="en-US"/>
    </w:rPr>
  </w:style>
  <w:style w:type="paragraph" w:styleId="Footer">
    <w:name w:val="footer"/>
    <w:basedOn w:val="Normal"/>
    <w:link w:val="NogaZnak"/>
    <w:rsid w:val="00A56DA7"/>
    <w:pPr>
      <w:tabs>
        <w:tab w:val="center" w:pos="4703"/>
        <w:tab w:val="right" w:pos="9406"/>
      </w:tabs>
      <w:spacing w:after="0" w:line="240" w:lineRule="auto"/>
    </w:pPr>
    <w:rPr>
      <w:rFonts w:ascii="Arial" w:hAnsi="Arial" w:cs="Arial"/>
      <w:lang w:val="en-GB" w:eastAsia="en-US"/>
    </w:rPr>
  </w:style>
  <w:style w:type="character" w:customStyle="1" w:styleId="NogaZnak">
    <w:name w:val="Noga Znak"/>
    <w:link w:val="Footer"/>
    <w:rsid w:val="00A56DA7"/>
    <w:rPr>
      <w:rFonts w:ascii="Arial" w:eastAsia="Times New Roman" w:hAnsi="Arial" w:cs="Arial"/>
      <w:lang w:val="en-GB" w:eastAsia="en-US"/>
    </w:rPr>
  </w:style>
  <w:style w:type="paragraph" w:styleId="NoSpacing">
    <w:name w:val="No Spacing"/>
    <w:uiPriority w:val="1"/>
    <w:qFormat/>
    <w:rsid w:val="00A56DA7"/>
    <w:rPr>
      <w:sz w:val="22"/>
      <w:szCs w:val="22"/>
      <w:lang w:val="sl-SI" w:eastAsia="sl-SI"/>
    </w:rPr>
  </w:style>
  <w:style w:type="character" w:customStyle="1" w:styleId="Naslov1Znak">
    <w:name w:val="Naslov 1 Znak"/>
    <w:link w:val="Heading1"/>
    <w:uiPriority w:val="9"/>
    <w:rsid w:val="006D33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esedilooblakaZnak"/>
    <w:uiPriority w:val="99"/>
    <w:semiHidden/>
    <w:unhideWhenUsed/>
    <w:rsid w:val="006D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alloonText"/>
    <w:uiPriority w:val="99"/>
    <w:semiHidden/>
    <w:rsid w:val="006D330C"/>
    <w:rPr>
      <w:rFonts w:ascii="Tahoma" w:hAnsi="Tahoma" w:cs="Tahoma"/>
      <w:sz w:val="16"/>
      <w:szCs w:val="16"/>
    </w:rPr>
  </w:style>
  <w:style w:type="table" w:customStyle="1" w:styleId="Tabela-mrea">
    <w:name w:val="Tabela - mreža"/>
    <w:basedOn w:val="TableNormal"/>
    <w:uiPriority w:val="59"/>
    <w:rsid w:val="006D33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1F4E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3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tjaz\Application%20Data\Microsoft\Predloge\Jantar%20memo%20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Jantar memo SLO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Matjaž</dc:creator>
  <cp:lastModifiedBy>Tjaša Erman</cp:lastModifiedBy>
  <cp:revision>4</cp:revision>
  <cp:lastPrinted>2016-03-04T13:47:00Z</cp:lastPrinted>
  <dcterms:created xsi:type="dcterms:W3CDTF">2019-07-10T09:47:00Z</dcterms:created>
  <dcterms:modified xsi:type="dcterms:W3CDTF">2019-07-10T09:48:00Z</dcterms:modified>
</cp:coreProperties>
</file>